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B21" w:rsidRPr="00225386" w:rsidRDefault="00F90B21" w:rsidP="00C549C5">
      <w:pPr>
        <w:pStyle w:val="a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воды  в сфере холодного водоснабжения (объект Машиностроительная .6)</w:t>
      </w:r>
    </w:p>
    <w:p w:rsidR="00F90B21" w:rsidRDefault="00F90B21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F90B21" w:rsidRPr="00743C9F" w:rsidRDefault="00F90B21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F90B21" w:rsidRPr="0089682D" w:rsidRDefault="00F90B21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F90B21" w:rsidRPr="0089682D" w:rsidRDefault="00F90B21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F90B21" w:rsidRPr="0089682D" w:rsidRDefault="00F90B21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F90B21" w:rsidRPr="0089682D" w:rsidRDefault="00F90B21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  корпус 2.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F90B21" w:rsidRPr="0089682D" w:rsidRDefault="00F90B21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  корпус 7-9.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F90B21" w:rsidRPr="0089682D" w:rsidRDefault="00F90B21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F90B21" w:rsidRPr="0089682D" w:rsidRDefault="00F90B21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F90B21" w:rsidRPr="00096AD0" w:rsidRDefault="00F90B21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F90B21" w:rsidRPr="00C738B6" w:rsidRDefault="00F90B21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 с 8-00 до 17-00; перерыв с 12-00 до 13-00 часов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F90B21" w:rsidRDefault="00F90B21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воды в сфере холодного водоснабжения.</w:t>
            </w:r>
          </w:p>
          <w:p w:rsidR="00F90B21" w:rsidRPr="00C738B6" w:rsidRDefault="00F90B21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 . Машиностроительная,6)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F90B21" w:rsidRPr="00C738B6" w:rsidRDefault="00F90B21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7,930км 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F90B21" w:rsidRPr="00C738B6" w:rsidRDefault="00F90B21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F90B21" w:rsidRPr="00C738B6" w:rsidRDefault="00F90B21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90B21" w:rsidRDefault="00F90B21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F90B21" w:rsidRPr="00743C9F" w:rsidRDefault="00F90B21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F90B21" w:rsidRPr="00C738B6" w:rsidRDefault="00F90B21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F90B21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F90B21" w:rsidRPr="00C738B6" w:rsidRDefault="00F90B21" w:rsidP="006708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396-т от 02.12.2020г.</w:t>
            </w:r>
          </w:p>
        </w:tc>
      </w:tr>
      <w:tr w:rsidR="00F90B21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F90B21" w:rsidRDefault="00F90B21" w:rsidP="00BA70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 Машиностроительная,6)</w:t>
            </w:r>
          </w:p>
        </w:tc>
        <w:tc>
          <w:tcPr>
            <w:tcW w:w="5352" w:type="dxa"/>
          </w:tcPr>
          <w:p w:rsidR="00F90B21" w:rsidRDefault="00F90B21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01.01.2021г. по 30.06.2021г.-24,08 руб./м³;</w:t>
            </w:r>
          </w:p>
          <w:p w:rsidR="00F90B21" w:rsidRDefault="00F90B21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90B21" w:rsidRDefault="00F90B21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01.07.2021г. по 31.12.2021г.-24,95 руб./м³;</w:t>
            </w:r>
          </w:p>
          <w:p w:rsidR="00F90B21" w:rsidRDefault="00F90B21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B21" w:rsidRPr="00C738B6" w:rsidRDefault="00F90B21" w:rsidP="00A3437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F90B21" w:rsidRDefault="00F90B21" w:rsidP="006708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01.01.2021г. по 31.12.2021г.</w:t>
            </w:r>
          </w:p>
        </w:tc>
      </w:tr>
      <w:tr w:rsidR="00F90B21" w:rsidRPr="00225386" w:rsidTr="002D5225">
        <w:trPr>
          <w:tblCellSpacing w:w="5" w:type="nil"/>
        </w:trPr>
        <w:tc>
          <w:tcPr>
            <w:tcW w:w="5280" w:type="dxa"/>
          </w:tcPr>
          <w:p w:rsidR="00F90B21" w:rsidRDefault="00F90B21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F90B21" w:rsidRPr="00C738B6" w:rsidRDefault="00F90B21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«Водосервис»</w:t>
            </w:r>
          </w:p>
        </w:tc>
      </w:tr>
    </w:tbl>
    <w:p w:rsidR="00F90B21" w:rsidRPr="00225386" w:rsidRDefault="00F90B21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F90B21" w:rsidRDefault="00F90B21"/>
    <w:sectPr w:rsidR="00F90B21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9C5"/>
    <w:rsid w:val="00096AD0"/>
    <w:rsid w:val="00223521"/>
    <w:rsid w:val="00225386"/>
    <w:rsid w:val="00274E82"/>
    <w:rsid w:val="002976CE"/>
    <w:rsid w:val="002D5225"/>
    <w:rsid w:val="003E594A"/>
    <w:rsid w:val="004F25DF"/>
    <w:rsid w:val="00577489"/>
    <w:rsid w:val="00670892"/>
    <w:rsid w:val="00721E2D"/>
    <w:rsid w:val="00743C9F"/>
    <w:rsid w:val="00853392"/>
    <w:rsid w:val="0089682D"/>
    <w:rsid w:val="008E63EB"/>
    <w:rsid w:val="0090262E"/>
    <w:rsid w:val="00A3437C"/>
    <w:rsid w:val="00B2733E"/>
    <w:rsid w:val="00BA7071"/>
    <w:rsid w:val="00C549C5"/>
    <w:rsid w:val="00C738B6"/>
    <w:rsid w:val="00CA3A11"/>
    <w:rsid w:val="00CF762E"/>
    <w:rsid w:val="00D330A1"/>
    <w:rsid w:val="00DB7E86"/>
    <w:rsid w:val="00DC2F6E"/>
    <w:rsid w:val="00DE057E"/>
    <w:rsid w:val="00F401AE"/>
    <w:rsid w:val="00F60C22"/>
    <w:rsid w:val="00F90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C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392</Words>
  <Characters>2236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Машиностроительная </dc:title>
  <dc:subject/>
  <dc:creator>Admin</dc:creator>
  <cp:keywords/>
  <dc:description/>
  <cp:lastModifiedBy>OLYA</cp:lastModifiedBy>
  <cp:revision>2</cp:revision>
  <dcterms:created xsi:type="dcterms:W3CDTF">2023-09-26T12:40:00Z</dcterms:created>
  <dcterms:modified xsi:type="dcterms:W3CDTF">2023-09-26T12:40:00Z</dcterms:modified>
</cp:coreProperties>
</file>