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CF" w:rsidRPr="00225386" w:rsidRDefault="00AE70CF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  в сфере холодного водоснабжения (объект Ломоносова,6)</w:t>
      </w:r>
    </w:p>
    <w:p w:rsidR="00AE70CF" w:rsidRDefault="00AE70CF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AE70CF" w:rsidRPr="00743C9F" w:rsidRDefault="00AE70CF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AE70CF" w:rsidRPr="0089682D" w:rsidRDefault="00AE70CF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AE70CF" w:rsidRPr="0089682D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AE70CF" w:rsidRPr="0089682D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AE70CF" w:rsidRPr="0089682D" w:rsidRDefault="00AE70CF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AE70CF" w:rsidRPr="0089682D" w:rsidRDefault="00AE70CF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AE70CF" w:rsidRPr="0089682D" w:rsidRDefault="00AE70CF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AE70CF" w:rsidRPr="0089682D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AE70CF" w:rsidRPr="00096AD0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AE70CF" w:rsidRPr="00C738B6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AE70CF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AE70CF" w:rsidRPr="00C738B6" w:rsidRDefault="00AE70CF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(объект: Ломоносова,6)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AE70CF" w:rsidRPr="00C738B6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2,674 км 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AE70CF" w:rsidRPr="00C738B6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AE70CF" w:rsidRPr="00C738B6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70CF" w:rsidRDefault="00AE70CF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AE70CF" w:rsidRPr="00743C9F" w:rsidRDefault="00AE70CF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AE70CF" w:rsidRPr="00C738B6" w:rsidRDefault="00AE70C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AE70CF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AE70CF" w:rsidRPr="00C738B6" w:rsidRDefault="00AE70CF" w:rsidP="00134A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396-т от 02.12.2020г.</w:t>
            </w:r>
          </w:p>
        </w:tc>
      </w:tr>
      <w:tr w:rsidR="00AE70CF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AE70CF" w:rsidRDefault="00AE70CF" w:rsidP="00746A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(объектЛомоносова.6)</w:t>
            </w:r>
          </w:p>
        </w:tc>
        <w:tc>
          <w:tcPr>
            <w:tcW w:w="5352" w:type="dxa"/>
          </w:tcPr>
          <w:p w:rsidR="00AE70CF" w:rsidRDefault="00AE70CF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01.01.2021г. по 30.06.2021г.-33,05 руб./м³;</w:t>
            </w:r>
          </w:p>
          <w:p w:rsidR="00AE70CF" w:rsidRDefault="00AE70CF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E70CF" w:rsidRDefault="00AE70CF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01.07.2021г. по 31.12.2021г.-34,21 руб./м³;</w:t>
            </w:r>
          </w:p>
          <w:p w:rsidR="00AE70CF" w:rsidRDefault="00AE70CF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0CF" w:rsidRPr="00C738B6" w:rsidRDefault="00AE70CF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AE70CF" w:rsidRDefault="00AE70CF" w:rsidP="00134A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01.01.2021г. по 31.12.2021г.</w:t>
            </w:r>
          </w:p>
        </w:tc>
      </w:tr>
      <w:tr w:rsidR="00AE70CF" w:rsidRPr="00225386" w:rsidTr="002D5225">
        <w:trPr>
          <w:tblCellSpacing w:w="5" w:type="nil"/>
        </w:trPr>
        <w:tc>
          <w:tcPr>
            <w:tcW w:w="5280" w:type="dxa"/>
          </w:tcPr>
          <w:p w:rsidR="00AE70CF" w:rsidRDefault="00AE70C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AE70CF" w:rsidRPr="00C738B6" w:rsidRDefault="00AE70CF" w:rsidP="00746A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AE70CF" w:rsidRPr="00225386" w:rsidRDefault="00AE70CF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AE70CF" w:rsidRDefault="00AE70CF"/>
    <w:sectPr w:rsidR="00AE70CF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134A6F"/>
    <w:rsid w:val="00223521"/>
    <w:rsid w:val="00225386"/>
    <w:rsid w:val="00274E82"/>
    <w:rsid w:val="002976CE"/>
    <w:rsid w:val="002D5225"/>
    <w:rsid w:val="004F25DF"/>
    <w:rsid w:val="00533EB3"/>
    <w:rsid w:val="0054653E"/>
    <w:rsid w:val="00577489"/>
    <w:rsid w:val="007002E2"/>
    <w:rsid w:val="00721E2D"/>
    <w:rsid w:val="00743C9F"/>
    <w:rsid w:val="00746AA6"/>
    <w:rsid w:val="00853392"/>
    <w:rsid w:val="0089682D"/>
    <w:rsid w:val="008E63EB"/>
    <w:rsid w:val="0090262E"/>
    <w:rsid w:val="00A3437C"/>
    <w:rsid w:val="00AE70CF"/>
    <w:rsid w:val="00C549C5"/>
    <w:rsid w:val="00C738B6"/>
    <w:rsid w:val="00CA3A11"/>
    <w:rsid w:val="00CF762E"/>
    <w:rsid w:val="00D330A1"/>
    <w:rsid w:val="00DB7E86"/>
    <w:rsid w:val="00DC2F6E"/>
    <w:rsid w:val="00DE057E"/>
    <w:rsid w:val="00F401AE"/>
    <w:rsid w:val="00F60C22"/>
    <w:rsid w:val="00FC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388</Words>
  <Characters>2214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Ломоносова,6)</dc:title>
  <dc:subject/>
  <dc:creator>Admin</dc:creator>
  <cp:keywords/>
  <dc:description/>
  <cp:lastModifiedBy>OLYA</cp:lastModifiedBy>
  <cp:revision>2</cp:revision>
  <dcterms:created xsi:type="dcterms:W3CDTF">2023-09-26T12:46:00Z</dcterms:created>
  <dcterms:modified xsi:type="dcterms:W3CDTF">2023-09-26T12:46:00Z</dcterms:modified>
</cp:coreProperties>
</file>