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73B" w:rsidRPr="00225386" w:rsidRDefault="0033773B" w:rsidP="00C549C5">
      <w:pPr>
        <w:pStyle w:val="a"/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225386">
        <w:rPr>
          <w:b/>
          <w:sz w:val="28"/>
          <w:szCs w:val="28"/>
        </w:rPr>
        <w:t>нформаци</w:t>
      </w:r>
      <w:r>
        <w:rPr>
          <w:b/>
          <w:sz w:val="28"/>
          <w:szCs w:val="28"/>
        </w:rPr>
        <w:t>я</w:t>
      </w:r>
      <w:r w:rsidRPr="00225386">
        <w:rPr>
          <w:b/>
          <w:sz w:val="28"/>
          <w:szCs w:val="28"/>
        </w:rPr>
        <w:t>, подлежащ</w:t>
      </w:r>
      <w:r>
        <w:rPr>
          <w:b/>
          <w:sz w:val="28"/>
          <w:szCs w:val="28"/>
        </w:rPr>
        <w:t>ая</w:t>
      </w:r>
      <w:r w:rsidRPr="00225386">
        <w:rPr>
          <w:b/>
          <w:sz w:val="28"/>
          <w:szCs w:val="28"/>
        </w:rPr>
        <w:t xml:space="preserve"> раскрытию</w:t>
      </w:r>
      <w:r>
        <w:rPr>
          <w:b/>
          <w:sz w:val="28"/>
          <w:szCs w:val="28"/>
        </w:rPr>
        <w:t xml:space="preserve"> по транспортировке</w:t>
      </w:r>
      <w:r w:rsidRPr="00D330A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сточных вод в сфере водоотведения (объект ул. Ломоносова 6, ул. Машиностроительная 6)</w:t>
      </w:r>
    </w:p>
    <w:p w:rsidR="0033773B" w:rsidRDefault="0033773B" w:rsidP="00C549C5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DC2F6E">
        <w:rPr>
          <w:sz w:val="26"/>
          <w:szCs w:val="26"/>
        </w:rPr>
        <w:t>Форма 2.1</w:t>
      </w:r>
      <w:r>
        <w:rPr>
          <w:sz w:val="26"/>
          <w:szCs w:val="26"/>
        </w:rPr>
        <w:t>.</w:t>
      </w:r>
      <w:r w:rsidRPr="00DC2F6E">
        <w:rPr>
          <w:sz w:val="26"/>
          <w:szCs w:val="26"/>
        </w:rPr>
        <w:t xml:space="preserve"> Общая информация о регулируемой организации</w:t>
      </w:r>
    </w:p>
    <w:p w:rsidR="0033773B" w:rsidRPr="00743C9F" w:rsidRDefault="0033773B" w:rsidP="00C549C5">
      <w:pPr>
        <w:widowControl w:val="0"/>
        <w:autoSpaceDE w:val="0"/>
        <w:autoSpaceDN w:val="0"/>
        <w:adjustRightInd w:val="0"/>
        <w:jc w:val="center"/>
        <w:rPr>
          <w:color w:val="BFBFBF"/>
          <w:sz w:val="26"/>
          <w:szCs w:val="26"/>
        </w:rPr>
      </w:pPr>
      <w:r>
        <w:rPr>
          <w:sz w:val="26"/>
          <w:szCs w:val="26"/>
        </w:rPr>
        <w:t xml:space="preserve"> </w:t>
      </w:r>
      <w:r w:rsidRPr="00743C9F">
        <w:rPr>
          <w:color w:val="BFBFBF"/>
          <w:sz w:val="26"/>
          <w:szCs w:val="26"/>
        </w:rPr>
        <w:t>(заполняется на основании правоустанавливающих документов организации 1 раз)</w:t>
      </w:r>
    </w:p>
    <w:tbl>
      <w:tblPr>
        <w:tblW w:w="0" w:type="auto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5280"/>
        <w:gridCol w:w="5352"/>
      </w:tblGrid>
      <w:tr w:rsidR="0033773B" w:rsidRPr="00225386" w:rsidTr="002D5225">
        <w:trPr>
          <w:tblCellSpacing w:w="5" w:type="nil"/>
        </w:trPr>
        <w:tc>
          <w:tcPr>
            <w:tcW w:w="5280" w:type="dxa"/>
          </w:tcPr>
          <w:p w:rsidR="0033773B" w:rsidRDefault="0033773B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6CE">
              <w:rPr>
                <w:rFonts w:ascii="Times New Roman" w:hAnsi="Times New Roman" w:cs="Times New Roman"/>
                <w:sz w:val="24"/>
                <w:szCs w:val="24"/>
              </w:rPr>
              <w:t>Фирменное наименование юридического лица (согласно уставу регулируемой организации)</w:t>
            </w:r>
          </w:p>
        </w:tc>
        <w:tc>
          <w:tcPr>
            <w:tcW w:w="5352" w:type="dxa"/>
          </w:tcPr>
          <w:p w:rsidR="0033773B" w:rsidRPr="0089682D" w:rsidRDefault="0033773B" w:rsidP="00932DC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«Водосервис»</w:t>
            </w:r>
          </w:p>
        </w:tc>
      </w:tr>
      <w:tr w:rsidR="0033773B" w:rsidRPr="00225386" w:rsidTr="002D5225">
        <w:trPr>
          <w:tblCellSpacing w:w="5" w:type="nil"/>
        </w:trPr>
        <w:tc>
          <w:tcPr>
            <w:tcW w:w="5280" w:type="dxa"/>
          </w:tcPr>
          <w:p w:rsidR="0033773B" w:rsidRDefault="0033773B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6CE">
              <w:rPr>
                <w:rFonts w:ascii="Times New Roman" w:hAnsi="Times New Roman" w:cs="Times New Roman"/>
                <w:sz w:val="24"/>
                <w:szCs w:val="24"/>
              </w:rPr>
              <w:t>Фамилия, имя и отчество руководителя регулируемой организации</w:t>
            </w:r>
          </w:p>
        </w:tc>
        <w:tc>
          <w:tcPr>
            <w:tcW w:w="5352" w:type="dxa"/>
          </w:tcPr>
          <w:p w:rsidR="0033773B" w:rsidRPr="0089682D" w:rsidRDefault="0033773B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Лавунов Игорь Евгеньевич</w:t>
            </w:r>
          </w:p>
        </w:tc>
      </w:tr>
      <w:tr w:rsidR="0033773B" w:rsidRPr="00225386" w:rsidTr="002D5225">
        <w:trPr>
          <w:tblCellSpacing w:w="5" w:type="nil"/>
        </w:trPr>
        <w:tc>
          <w:tcPr>
            <w:tcW w:w="5280" w:type="dxa"/>
          </w:tcPr>
          <w:p w:rsidR="0033773B" w:rsidRDefault="0033773B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Основной государственный регистрационный номер, дата его присвоения и наименование органа, принявшего решение о регистрации,             в соответствии со свидетельством о государственной регистрации в качестве юридического лица </w:t>
            </w:r>
          </w:p>
        </w:tc>
        <w:tc>
          <w:tcPr>
            <w:tcW w:w="5352" w:type="dxa"/>
          </w:tcPr>
          <w:p w:rsidR="0033773B" w:rsidRPr="0089682D" w:rsidRDefault="0033773B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108 575 200 20 60</w:t>
            </w:r>
          </w:p>
        </w:tc>
      </w:tr>
      <w:tr w:rsidR="0033773B" w:rsidRPr="00225386" w:rsidTr="002D5225">
        <w:trPr>
          <w:tblCellSpacing w:w="5" w:type="nil"/>
        </w:trPr>
        <w:tc>
          <w:tcPr>
            <w:tcW w:w="5280" w:type="dxa"/>
          </w:tcPr>
          <w:p w:rsidR="0033773B" w:rsidRDefault="0033773B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 регулируемой организации                   </w:t>
            </w:r>
          </w:p>
        </w:tc>
        <w:tc>
          <w:tcPr>
            <w:tcW w:w="5352" w:type="dxa"/>
          </w:tcPr>
          <w:p w:rsidR="0033773B" w:rsidRPr="0089682D" w:rsidRDefault="0033773B" w:rsidP="00932DC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302028, Российская Федерация, Орловская область, г. Орёл, ул. Полесская, д. 9  корпус 2.</w:t>
            </w:r>
          </w:p>
        </w:tc>
      </w:tr>
      <w:tr w:rsidR="0033773B" w:rsidRPr="00225386" w:rsidTr="002D5225">
        <w:trPr>
          <w:tblCellSpacing w:w="5" w:type="nil"/>
        </w:trPr>
        <w:tc>
          <w:tcPr>
            <w:tcW w:w="5280" w:type="dxa"/>
          </w:tcPr>
          <w:p w:rsidR="0033773B" w:rsidRDefault="0033773B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фактического местонахождения органов управления регулируемой организации</w:t>
            </w:r>
          </w:p>
        </w:tc>
        <w:tc>
          <w:tcPr>
            <w:tcW w:w="5352" w:type="dxa"/>
          </w:tcPr>
          <w:p w:rsidR="0033773B" w:rsidRPr="0089682D" w:rsidRDefault="0033773B" w:rsidP="00A60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302028, Российская Федерация, Орловская область, г. Орёл, ул. Машиностроительная, д. 6  корпус 7-9.</w:t>
            </w:r>
          </w:p>
        </w:tc>
      </w:tr>
      <w:tr w:rsidR="0033773B" w:rsidRPr="00225386" w:rsidTr="002D5225">
        <w:trPr>
          <w:tblCellSpacing w:w="5" w:type="nil"/>
        </w:trPr>
        <w:tc>
          <w:tcPr>
            <w:tcW w:w="5280" w:type="dxa"/>
          </w:tcPr>
          <w:p w:rsidR="0033773B" w:rsidRDefault="0033773B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Контактные телефоны </w:t>
            </w:r>
          </w:p>
        </w:tc>
        <w:tc>
          <w:tcPr>
            <w:tcW w:w="5352" w:type="dxa"/>
          </w:tcPr>
          <w:p w:rsidR="0033773B" w:rsidRPr="0089682D" w:rsidRDefault="0033773B" w:rsidP="00274E8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(4862) 44-15-80</w:t>
            </w:r>
          </w:p>
        </w:tc>
      </w:tr>
      <w:tr w:rsidR="0033773B" w:rsidRPr="00225386" w:rsidTr="002D5225">
        <w:trPr>
          <w:tblCellSpacing w:w="5" w:type="nil"/>
        </w:trPr>
        <w:tc>
          <w:tcPr>
            <w:tcW w:w="5280" w:type="dxa"/>
          </w:tcPr>
          <w:p w:rsidR="0033773B" w:rsidRDefault="0033773B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Официальный сайт регулируемой организации         в сети «Интернет» </w:t>
            </w:r>
          </w:p>
        </w:tc>
        <w:tc>
          <w:tcPr>
            <w:tcW w:w="5352" w:type="dxa"/>
          </w:tcPr>
          <w:p w:rsidR="0033773B" w:rsidRPr="0089682D" w:rsidRDefault="0033773B" w:rsidP="00F028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60C22">
              <w:rPr>
                <w:rFonts w:ascii="Times New Roman" w:hAnsi="Times New Roman" w:cs="Times New Roman"/>
                <w:sz w:val="24"/>
                <w:szCs w:val="24"/>
              </w:rPr>
              <w:t>http://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vodo-servis.ru</w:t>
            </w:r>
            <w:r w:rsidRPr="00F60C2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33773B" w:rsidRPr="00225386" w:rsidTr="002D5225">
        <w:trPr>
          <w:tblCellSpacing w:w="5" w:type="nil"/>
        </w:trPr>
        <w:tc>
          <w:tcPr>
            <w:tcW w:w="5280" w:type="dxa"/>
          </w:tcPr>
          <w:p w:rsidR="0033773B" w:rsidRDefault="0033773B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регулируемой организации</w:t>
            </w:r>
          </w:p>
        </w:tc>
        <w:tc>
          <w:tcPr>
            <w:tcW w:w="5352" w:type="dxa"/>
          </w:tcPr>
          <w:p w:rsidR="0033773B" w:rsidRPr="00096AD0" w:rsidRDefault="0033773B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admin@str-park.ru</w:t>
            </w:r>
          </w:p>
        </w:tc>
      </w:tr>
      <w:tr w:rsidR="0033773B" w:rsidRPr="00225386" w:rsidTr="002D5225">
        <w:trPr>
          <w:tblCellSpacing w:w="5" w:type="nil"/>
        </w:trPr>
        <w:tc>
          <w:tcPr>
            <w:tcW w:w="5280" w:type="dxa"/>
          </w:tcPr>
          <w:p w:rsidR="0033773B" w:rsidRDefault="0033773B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Режим работы регулируемой организации (абонентских отделов, сбытовых подразделений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часы работы диспетчерских служб</w:t>
            </w:r>
          </w:p>
        </w:tc>
        <w:tc>
          <w:tcPr>
            <w:tcW w:w="5352" w:type="dxa"/>
          </w:tcPr>
          <w:p w:rsidR="0033773B" w:rsidRPr="00C738B6" w:rsidRDefault="0033773B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Пятидневная  неделя с 8-00 до 17-00; перерыв с 12-00 до 13-00 часов</w:t>
            </w:r>
          </w:p>
        </w:tc>
      </w:tr>
      <w:tr w:rsidR="0033773B" w:rsidRPr="00225386" w:rsidTr="002D5225">
        <w:trPr>
          <w:tblCellSpacing w:w="5" w:type="nil"/>
        </w:trPr>
        <w:tc>
          <w:tcPr>
            <w:tcW w:w="5280" w:type="dxa"/>
          </w:tcPr>
          <w:p w:rsidR="0033773B" w:rsidRDefault="0033773B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Вид регулируемой деятельности</w:t>
            </w:r>
          </w:p>
        </w:tc>
        <w:tc>
          <w:tcPr>
            <w:tcW w:w="5352" w:type="dxa"/>
          </w:tcPr>
          <w:p w:rsidR="0033773B" w:rsidRDefault="0033773B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Транспортировка сточных вод</w:t>
            </w:r>
          </w:p>
          <w:p w:rsidR="0033773B" w:rsidRDefault="0033773B" w:rsidP="00932DC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(ул. Ломоносова, 6, ул. Машиностроительная, </w:t>
            </w:r>
          </w:p>
          <w:p w:rsidR="0033773B" w:rsidRPr="00C738B6" w:rsidRDefault="0033773B" w:rsidP="00932DC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6)</w:t>
            </w:r>
          </w:p>
        </w:tc>
      </w:tr>
      <w:tr w:rsidR="0033773B" w:rsidRPr="00225386" w:rsidTr="002D5225">
        <w:trPr>
          <w:tblCellSpacing w:w="5" w:type="nil"/>
        </w:trPr>
        <w:tc>
          <w:tcPr>
            <w:tcW w:w="5280" w:type="dxa"/>
          </w:tcPr>
          <w:p w:rsidR="0033773B" w:rsidRDefault="0033773B" w:rsidP="00932DCE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Протяженность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вод</w:t>
            </w: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опроводных сетей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(в однотрубном исчислении)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км.</w:t>
            </w:r>
          </w:p>
        </w:tc>
        <w:tc>
          <w:tcPr>
            <w:tcW w:w="5352" w:type="dxa"/>
          </w:tcPr>
          <w:p w:rsidR="0033773B" w:rsidRPr="00C738B6" w:rsidRDefault="0033773B" w:rsidP="00F028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Машиностроительная - 6,220км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Ломоносова- 3,274км</w:t>
            </w:r>
          </w:p>
        </w:tc>
      </w:tr>
      <w:tr w:rsidR="0033773B" w:rsidRPr="00225386" w:rsidTr="002D5225">
        <w:trPr>
          <w:tblCellSpacing w:w="5" w:type="nil"/>
        </w:trPr>
        <w:tc>
          <w:tcPr>
            <w:tcW w:w="5280" w:type="dxa"/>
          </w:tcPr>
          <w:p w:rsidR="0033773B" w:rsidRDefault="0033773B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Количество скважин  (штук)</w:t>
            </w:r>
          </w:p>
        </w:tc>
        <w:tc>
          <w:tcPr>
            <w:tcW w:w="5352" w:type="dxa"/>
          </w:tcPr>
          <w:p w:rsidR="0033773B" w:rsidRPr="00C738B6" w:rsidRDefault="0033773B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3773B" w:rsidRPr="00225386" w:rsidTr="002D5225">
        <w:trPr>
          <w:tblCellSpacing w:w="5" w:type="nil"/>
        </w:trPr>
        <w:tc>
          <w:tcPr>
            <w:tcW w:w="5280" w:type="dxa"/>
          </w:tcPr>
          <w:p w:rsidR="0033773B" w:rsidRDefault="0033773B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Количество подкачивающих насосных станций (штук)</w:t>
            </w:r>
          </w:p>
        </w:tc>
        <w:tc>
          <w:tcPr>
            <w:tcW w:w="5352" w:type="dxa"/>
          </w:tcPr>
          <w:p w:rsidR="0033773B" w:rsidRPr="00C738B6" w:rsidRDefault="0033773B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33773B" w:rsidRDefault="0033773B" w:rsidP="00C549C5">
      <w:pPr>
        <w:widowControl w:val="0"/>
        <w:autoSpaceDE w:val="0"/>
        <w:autoSpaceDN w:val="0"/>
        <w:adjustRightInd w:val="0"/>
        <w:jc w:val="center"/>
        <w:outlineLvl w:val="2"/>
        <w:rPr>
          <w:sz w:val="26"/>
          <w:szCs w:val="26"/>
        </w:rPr>
      </w:pPr>
      <w:r w:rsidRPr="002976CE">
        <w:rPr>
          <w:sz w:val="26"/>
          <w:szCs w:val="26"/>
        </w:rPr>
        <w:t xml:space="preserve">Форма. 2.4. Информация о тарифе на транспортировку </w:t>
      </w:r>
      <w:r>
        <w:rPr>
          <w:sz w:val="26"/>
          <w:szCs w:val="26"/>
        </w:rPr>
        <w:t>сточных вод</w:t>
      </w:r>
    </w:p>
    <w:p w:rsidR="0033773B" w:rsidRPr="00743C9F" w:rsidRDefault="0033773B" w:rsidP="00C549C5">
      <w:pPr>
        <w:widowControl w:val="0"/>
        <w:autoSpaceDE w:val="0"/>
        <w:autoSpaceDN w:val="0"/>
        <w:adjustRightInd w:val="0"/>
        <w:jc w:val="center"/>
        <w:outlineLvl w:val="2"/>
        <w:rPr>
          <w:color w:val="BFBFBF"/>
        </w:rPr>
      </w:pPr>
      <w:r>
        <w:rPr>
          <w:color w:val="BFBFBF"/>
          <w:sz w:val="26"/>
          <w:szCs w:val="26"/>
        </w:rPr>
        <w:t>(заполняются на основании решения соответствующего органа регулирования тарифов не позднее 30 дней после принятия решения)</w:t>
      </w:r>
    </w:p>
    <w:tbl>
      <w:tblPr>
        <w:tblW w:w="0" w:type="auto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5280"/>
        <w:gridCol w:w="5352"/>
      </w:tblGrid>
      <w:tr w:rsidR="0033773B" w:rsidRPr="00225386" w:rsidTr="002D5225">
        <w:trPr>
          <w:tblCellSpacing w:w="5" w:type="nil"/>
        </w:trPr>
        <w:tc>
          <w:tcPr>
            <w:tcW w:w="5280" w:type="dxa"/>
          </w:tcPr>
          <w:p w:rsidR="0033773B" w:rsidRDefault="0033773B" w:rsidP="007B12A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регулирования,</w:t>
            </w: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 принявшего решение об утверждении тариф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транспортировку  стоков</w:t>
            </w:r>
          </w:p>
        </w:tc>
        <w:tc>
          <w:tcPr>
            <w:tcW w:w="5352" w:type="dxa"/>
          </w:tcPr>
          <w:p w:rsidR="0033773B" w:rsidRPr="00C738B6" w:rsidRDefault="0033773B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по тарифам и ценовой политике Орловской области</w:t>
            </w:r>
          </w:p>
        </w:tc>
      </w:tr>
      <w:tr w:rsidR="0033773B" w:rsidRPr="00225386" w:rsidTr="002D5225">
        <w:trPr>
          <w:trHeight w:val="400"/>
          <w:tblCellSpacing w:w="5" w:type="nil"/>
        </w:trPr>
        <w:tc>
          <w:tcPr>
            <w:tcW w:w="5280" w:type="dxa"/>
          </w:tcPr>
          <w:p w:rsidR="0033773B" w:rsidRDefault="0033773B" w:rsidP="007B12A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Реквизиты (дата, номер) решения об утверждении тариф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на транспортировку  стоков</w:t>
            </w:r>
          </w:p>
        </w:tc>
        <w:tc>
          <w:tcPr>
            <w:tcW w:w="5352" w:type="dxa"/>
          </w:tcPr>
          <w:p w:rsidR="0033773B" w:rsidRPr="00C738B6" w:rsidRDefault="0033773B" w:rsidP="00874F9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422-т от 22.11.2022г.</w:t>
            </w:r>
          </w:p>
        </w:tc>
      </w:tr>
      <w:tr w:rsidR="0033773B" w:rsidRPr="00225386" w:rsidTr="002D5225">
        <w:trPr>
          <w:trHeight w:val="400"/>
          <w:tblCellSpacing w:w="5" w:type="nil"/>
        </w:trPr>
        <w:tc>
          <w:tcPr>
            <w:tcW w:w="5280" w:type="dxa"/>
          </w:tcPr>
          <w:p w:rsidR="0033773B" w:rsidRDefault="0033773B" w:rsidP="00F0288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Величина установленного тарифа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транспортировку сточных вод </w:t>
            </w:r>
          </w:p>
        </w:tc>
        <w:tc>
          <w:tcPr>
            <w:tcW w:w="5352" w:type="dxa"/>
          </w:tcPr>
          <w:p w:rsidR="0033773B" w:rsidRDefault="0033773B" w:rsidP="002D522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21,13 руб./м³</w:t>
            </w:r>
          </w:p>
          <w:p w:rsidR="0033773B" w:rsidRPr="00C738B6" w:rsidRDefault="0033773B" w:rsidP="00874F9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</w:tr>
      <w:tr w:rsidR="0033773B" w:rsidRPr="00225386" w:rsidTr="002D5225">
        <w:trPr>
          <w:tblCellSpacing w:w="5" w:type="nil"/>
        </w:trPr>
        <w:tc>
          <w:tcPr>
            <w:tcW w:w="5280" w:type="dxa"/>
          </w:tcPr>
          <w:p w:rsidR="0033773B" w:rsidRDefault="0033773B" w:rsidP="00F0288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Срок действия установленного тарифа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транспортировку сточных вод</w:t>
            </w:r>
          </w:p>
        </w:tc>
        <w:tc>
          <w:tcPr>
            <w:tcW w:w="5352" w:type="dxa"/>
          </w:tcPr>
          <w:p w:rsidR="0033773B" w:rsidRDefault="0033773B" w:rsidP="00A3437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01.12.2022г. по 31.12.2023г.</w:t>
            </w:r>
          </w:p>
        </w:tc>
      </w:tr>
      <w:tr w:rsidR="0033773B" w:rsidRPr="00225386" w:rsidTr="002D5225">
        <w:trPr>
          <w:tblCellSpacing w:w="5" w:type="nil"/>
        </w:trPr>
        <w:tc>
          <w:tcPr>
            <w:tcW w:w="5280" w:type="dxa"/>
          </w:tcPr>
          <w:p w:rsidR="0033773B" w:rsidRDefault="0033773B" w:rsidP="00F0288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Источник официального опубликования решения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 установлении тарифа на транспортировку сточных вод</w:t>
            </w:r>
          </w:p>
        </w:tc>
        <w:tc>
          <w:tcPr>
            <w:tcW w:w="5352" w:type="dxa"/>
          </w:tcPr>
          <w:p w:rsidR="0033773B" w:rsidRPr="00C738B6" w:rsidRDefault="0033773B" w:rsidP="00F028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официальный сайт ООО «Водосервис»</w:t>
            </w:r>
          </w:p>
        </w:tc>
      </w:tr>
    </w:tbl>
    <w:p w:rsidR="0033773B" w:rsidRPr="00225386" w:rsidRDefault="0033773B" w:rsidP="00C549C5">
      <w:pPr>
        <w:widowControl w:val="0"/>
        <w:autoSpaceDE w:val="0"/>
        <w:autoSpaceDN w:val="0"/>
        <w:adjustRightInd w:val="0"/>
        <w:jc w:val="center"/>
        <w:outlineLvl w:val="2"/>
      </w:pPr>
    </w:p>
    <w:p w:rsidR="0033773B" w:rsidRDefault="0033773B"/>
    <w:sectPr w:rsidR="0033773B" w:rsidSect="002D5225">
      <w:pgSz w:w="11906" w:h="16838"/>
      <w:pgMar w:top="567" w:right="284" w:bottom="62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gutterAtTop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49C5"/>
    <w:rsid w:val="00096AD0"/>
    <w:rsid w:val="000B762C"/>
    <w:rsid w:val="00117274"/>
    <w:rsid w:val="00223521"/>
    <w:rsid w:val="00225386"/>
    <w:rsid w:val="00274E82"/>
    <w:rsid w:val="002976CE"/>
    <w:rsid w:val="002D5225"/>
    <w:rsid w:val="002E0672"/>
    <w:rsid w:val="0033773B"/>
    <w:rsid w:val="004264B6"/>
    <w:rsid w:val="004F25DF"/>
    <w:rsid w:val="00577489"/>
    <w:rsid w:val="00721E2D"/>
    <w:rsid w:val="00743C9F"/>
    <w:rsid w:val="007B12AB"/>
    <w:rsid w:val="00853392"/>
    <w:rsid w:val="00874F90"/>
    <w:rsid w:val="0089682D"/>
    <w:rsid w:val="008E63EB"/>
    <w:rsid w:val="0090262E"/>
    <w:rsid w:val="00932DCE"/>
    <w:rsid w:val="00A3437C"/>
    <w:rsid w:val="00A60022"/>
    <w:rsid w:val="00B34A20"/>
    <w:rsid w:val="00C549C5"/>
    <w:rsid w:val="00C738B6"/>
    <w:rsid w:val="00CA3A11"/>
    <w:rsid w:val="00CF762E"/>
    <w:rsid w:val="00D330A1"/>
    <w:rsid w:val="00DB7E86"/>
    <w:rsid w:val="00DC2F6E"/>
    <w:rsid w:val="00DE057E"/>
    <w:rsid w:val="00F02881"/>
    <w:rsid w:val="00F401AE"/>
    <w:rsid w:val="00F60C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49C5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Абзац списка"/>
    <w:basedOn w:val="Normal"/>
    <w:uiPriority w:val="99"/>
    <w:rsid w:val="00C549C5"/>
    <w:pPr>
      <w:ind w:left="720"/>
      <w:contextualSpacing/>
    </w:pPr>
  </w:style>
  <w:style w:type="paragraph" w:customStyle="1" w:styleId="ConsPlusCell">
    <w:name w:val="ConsPlusCell"/>
    <w:uiPriority w:val="99"/>
    <w:rsid w:val="00C549C5"/>
    <w:pPr>
      <w:widowControl w:val="0"/>
      <w:autoSpaceDE w:val="0"/>
      <w:autoSpaceDN w:val="0"/>
      <w:adjustRightInd w:val="0"/>
    </w:pPr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385</Words>
  <Characters>2197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Информация, подлежащая раскрытию по транспортировке сточных вод в сфере водоотведения (объект ул</dc:title>
  <dc:subject/>
  <dc:creator>Admin</dc:creator>
  <cp:keywords/>
  <dc:description/>
  <cp:lastModifiedBy>OLYA</cp:lastModifiedBy>
  <cp:revision>2</cp:revision>
  <dcterms:created xsi:type="dcterms:W3CDTF">2023-09-26T12:18:00Z</dcterms:created>
  <dcterms:modified xsi:type="dcterms:W3CDTF">2023-09-26T12:18:00Z</dcterms:modified>
</cp:coreProperties>
</file>